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7DE4" w14:textId="77777777" w:rsidR="001C3B7F" w:rsidRDefault="001C3B7F" w:rsidP="00A430E2">
      <w:pPr>
        <w:rPr>
          <w:rFonts w:ascii="Verdana" w:hAnsi="Verdana" w:cs="Arial"/>
          <w:b/>
          <w:sz w:val="24"/>
          <w:szCs w:val="24"/>
        </w:rPr>
      </w:pPr>
    </w:p>
    <w:p w14:paraId="0329630A" w14:textId="77777777" w:rsidR="001C3B7F" w:rsidRDefault="001C3B7F" w:rsidP="00A430E2">
      <w:pPr>
        <w:rPr>
          <w:rFonts w:ascii="Verdana" w:hAnsi="Verdana" w:cs="Arial"/>
          <w:b/>
          <w:sz w:val="24"/>
          <w:szCs w:val="24"/>
        </w:rPr>
      </w:pPr>
    </w:p>
    <w:p w14:paraId="2514ADCE" w14:textId="719884BE" w:rsidR="00A430E2" w:rsidRDefault="00A430E2" w:rsidP="00A430E2">
      <w:pPr>
        <w:rPr>
          <w:rFonts w:ascii="Verdana" w:hAnsi="Verdana" w:cs="Arial"/>
          <w:b/>
          <w:sz w:val="24"/>
          <w:szCs w:val="24"/>
        </w:rPr>
      </w:pPr>
      <w:r w:rsidRPr="00A430E2">
        <w:rPr>
          <w:rFonts w:ascii="Verdana" w:hAnsi="Verdana" w:cs="Arial"/>
          <w:b/>
          <w:sz w:val="24"/>
          <w:szCs w:val="24"/>
        </w:rPr>
        <w:t>Rekvireret</w:t>
      </w:r>
      <w:r w:rsidR="00022B94">
        <w:rPr>
          <w:rFonts w:ascii="Verdana" w:hAnsi="Verdana" w:cs="Arial"/>
          <w:b/>
          <w:sz w:val="24"/>
          <w:szCs w:val="24"/>
        </w:rPr>
        <w:t xml:space="preserve"> partikontrol</w:t>
      </w:r>
      <w:r w:rsidRPr="00A430E2">
        <w:rPr>
          <w:rFonts w:ascii="Verdana" w:hAnsi="Verdana" w:cs="Arial"/>
          <w:b/>
          <w:sz w:val="24"/>
          <w:szCs w:val="24"/>
        </w:rPr>
        <w:t xml:space="preserve"> af læggekartofler</w:t>
      </w:r>
    </w:p>
    <w:p w14:paraId="255C7B59" w14:textId="35B6C2F5" w:rsidR="00A430E2" w:rsidRPr="00A430E2" w:rsidRDefault="00A430E2" w:rsidP="00A430E2">
      <w:pPr>
        <w:rPr>
          <w:rFonts w:ascii="Verdana" w:hAnsi="Verdana" w:cs="Arial"/>
          <w:b/>
          <w:sz w:val="24"/>
          <w:szCs w:val="24"/>
        </w:rPr>
      </w:pPr>
    </w:p>
    <w:tbl>
      <w:tblPr>
        <w:tblW w:w="10758" w:type="dxa"/>
        <w:jc w:val="center"/>
        <w:tblBorders>
          <w:top w:val="single" w:sz="12" w:space="0" w:color="00765A"/>
          <w:left w:val="single" w:sz="12" w:space="0" w:color="00765A"/>
          <w:bottom w:val="single" w:sz="12" w:space="0" w:color="00765A"/>
          <w:right w:val="single" w:sz="12" w:space="0" w:color="00765A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00"/>
        <w:gridCol w:w="1175"/>
        <w:gridCol w:w="3307"/>
        <w:gridCol w:w="663"/>
        <w:gridCol w:w="1586"/>
        <w:gridCol w:w="22"/>
        <w:gridCol w:w="1821"/>
        <w:gridCol w:w="1701"/>
        <w:gridCol w:w="283"/>
      </w:tblGrid>
      <w:tr w:rsidR="00D753C4" w:rsidRPr="008A152B" w14:paraId="1895FC0C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vAlign w:val="center"/>
          </w:tcPr>
          <w:p w14:paraId="67F4D20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single" w:sz="12" w:space="0" w:color="00765A"/>
              <w:bottom w:val="nil"/>
            </w:tcBorders>
            <w:vAlign w:val="center"/>
          </w:tcPr>
          <w:p w14:paraId="362B634A" w14:textId="77777777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</w:p>
        </w:tc>
        <w:tc>
          <w:tcPr>
            <w:tcW w:w="5130" w:type="dxa"/>
            <w:gridSpan w:val="4"/>
            <w:tcBorders>
              <w:top w:val="single" w:sz="12" w:space="0" w:color="00765A"/>
              <w:bottom w:val="nil"/>
            </w:tcBorders>
            <w:vAlign w:val="center"/>
          </w:tcPr>
          <w:p w14:paraId="398CDF8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  <w:right w:val="single" w:sz="12" w:space="0" w:color="00874B" w:themeColor="accent1"/>
            </w:tcBorders>
            <w:vAlign w:val="center"/>
          </w:tcPr>
          <w:p w14:paraId="6C6923F9" w14:textId="37BE993B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FA1B75" w:rsidRPr="008A152B" w14:paraId="2E23287A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</w:tcBorders>
            <w:vAlign w:val="center"/>
          </w:tcPr>
          <w:p w14:paraId="4CF3241D" w14:textId="77777777" w:rsidR="00FA1B75" w:rsidRPr="008A152B" w:rsidRDefault="00FA1B75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673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704D0A0" w14:textId="77777777" w:rsidR="00FA1B75" w:rsidRPr="008A152B" w:rsidRDefault="00FA1B75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 xml:space="preserve">Rekvirent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00874B" w:themeColor="accent1"/>
            </w:tcBorders>
            <w:vAlign w:val="center"/>
          </w:tcPr>
          <w:p w14:paraId="1EC46889" w14:textId="5166F521" w:rsidR="00FA1B75" w:rsidRPr="008A152B" w:rsidRDefault="00FA1B75" w:rsidP="00FA1B75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FA1B75">
              <w:rPr>
                <w:rFonts w:ascii="Verdana" w:hAnsi="Verdana" w:cs="Arial"/>
                <w:color w:val="000000" w:themeColor="text1"/>
                <w:sz w:val="16"/>
                <w:szCs w:val="16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00874B" w:themeColor="accent1"/>
              <w:bottom w:val="nil"/>
              <w:right w:val="single" w:sz="4" w:space="0" w:color="00874B" w:themeColor="accent1"/>
            </w:tcBorders>
            <w:vAlign w:val="center"/>
          </w:tcPr>
          <w:p w14:paraId="16A134CE" w14:textId="605910AA" w:rsidR="00FA1B75" w:rsidRPr="00FA1B75" w:rsidRDefault="00FA1B75" w:rsidP="0002664F">
            <w:pPr>
              <w:rPr>
                <w:rFonts w:ascii="Verdana" w:hAnsi="Verdana" w:cs="Arial"/>
                <w:color w:val="006749"/>
                <w:sz w:val="16"/>
                <w:szCs w:val="2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2" w:space="0" w:color="00874B" w:themeColor="accent1"/>
            </w:tcBorders>
            <w:vAlign w:val="center"/>
          </w:tcPr>
          <w:p w14:paraId="26BD3884" w14:textId="0D126B0B" w:rsidR="00FA1B75" w:rsidRPr="008A152B" w:rsidRDefault="00FA1B75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</w:tr>
      <w:tr w:rsidR="00D753C4" w:rsidRPr="008A152B" w14:paraId="01E0F3E2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</w:tcBorders>
          </w:tcPr>
          <w:p w14:paraId="7AB2F633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single" w:sz="4" w:space="0" w:color="00765A"/>
            </w:tcBorders>
            <w:vAlign w:val="center"/>
          </w:tcPr>
          <w:p w14:paraId="3E9BED9A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7EF6F62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821" w:type="dxa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vAlign w:val="center"/>
          </w:tcPr>
          <w:p w14:paraId="634DFB66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Dato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41B271F7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</w:tcBorders>
          </w:tcPr>
          <w:p w14:paraId="75CAD882" w14:textId="6FADCF84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601E954B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</w:tcBorders>
          </w:tcPr>
          <w:p w14:paraId="2DF8D3EF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right w:val="single" w:sz="4" w:space="0" w:color="00765A"/>
            </w:tcBorders>
            <w:vAlign w:val="center"/>
          </w:tcPr>
          <w:p w14:paraId="3DE73F75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6B7A4ED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right w:val="single" w:sz="4" w:space="0" w:color="00765A"/>
            </w:tcBorders>
            <w:vAlign w:val="center"/>
          </w:tcPr>
          <w:p w14:paraId="4E302237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CVR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279D7F2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</w:tcBorders>
          </w:tcPr>
          <w:p w14:paraId="6023FFF0" w14:textId="45E1E01C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3EDC4E9" w14:textId="77777777" w:rsidTr="00B21C04">
        <w:trPr>
          <w:trHeight w:val="20"/>
          <w:jc w:val="center"/>
        </w:trPr>
        <w:tc>
          <w:tcPr>
            <w:tcW w:w="200" w:type="dxa"/>
          </w:tcPr>
          <w:p w14:paraId="105248CC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vAlign w:val="center"/>
          </w:tcPr>
          <w:p w14:paraId="3FBF78D3" w14:textId="0273F1EA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2F8B11C4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single" w:sz="4" w:space="0" w:color="00765A"/>
            </w:tcBorders>
            <w:vAlign w:val="center"/>
          </w:tcPr>
          <w:p w14:paraId="05356140" w14:textId="67C8F0BF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874B" w:themeColor="accent1"/>
              <w:right w:val="single" w:sz="4" w:space="0" w:color="00765A"/>
            </w:tcBorders>
            <w:vAlign w:val="center"/>
          </w:tcPr>
          <w:p w14:paraId="6BE08DF1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  <w:bottom w:val="nil"/>
            </w:tcBorders>
          </w:tcPr>
          <w:p w14:paraId="20B25183" w14:textId="374411D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3D4C27C" w14:textId="77777777" w:rsidTr="00B21C04">
        <w:trPr>
          <w:trHeight w:val="20"/>
          <w:jc w:val="center"/>
        </w:trPr>
        <w:tc>
          <w:tcPr>
            <w:tcW w:w="200" w:type="dxa"/>
          </w:tcPr>
          <w:p w14:paraId="5EFDE70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vAlign w:val="center"/>
          </w:tcPr>
          <w:p w14:paraId="4D941A2F" w14:textId="3F7DBAB1" w:rsidR="00D753C4" w:rsidRPr="00B74089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E-mail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45BD4A7A" w14:textId="6FADA40D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single" w:sz="4" w:space="0" w:color="00874B" w:themeColor="accent1"/>
            </w:tcBorders>
            <w:vAlign w:val="center"/>
          </w:tcPr>
          <w:p w14:paraId="09DEF627" w14:textId="0E8EB1AE" w:rsidR="00D753C4" w:rsidRPr="00B74089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Ref. til fakturering</w:t>
            </w:r>
          </w:p>
        </w:tc>
        <w:tc>
          <w:tcPr>
            <w:tcW w:w="1701" w:type="dxa"/>
            <w:tcBorders>
              <w:top w:val="single" w:sz="4" w:space="0" w:color="00874B" w:themeColor="accent1"/>
              <w:left w:val="single" w:sz="4" w:space="0" w:color="00874B" w:themeColor="accent1"/>
              <w:bottom w:val="single" w:sz="4" w:space="0" w:color="00874B" w:themeColor="accent1"/>
              <w:right w:val="single" w:sz="4" w:space="0" w:color="00874B" w:themeColor="accent1"/>
            </w:tcBorders>
            <w:vAlign w:val="center"/>
          </w:tcPr>
          <w:p w14:paraId="4995E2C0" w14:textId="116520F2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874B" w:themeColor="accent1"/>
              <w:bottom w:val="nil"/>
            </w:tcBorders>
          </w:tcPr>
          <w:p w14:paraId="1628BC84" w14:textId="748C54E4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A6B7224" w14:textId="77777777" w:rsidTr="00B21C04">
        <w:trPr>
          <w:trHeight w:val="20"/>
          <w:jc w:val="center"/>
        </w:trPr>
        <w:tc>
          <w:tcPr>
            <w:tcW w:w="200" w:type="dxa"/>
            <w:tcBorders>
              <w:bottom w:val="single" w:sz="12" w:space="0" w:color="00765A"/>
            </w:tcBorders>
          </w:tcPr>
          <w:p w14:paraId="4FA251C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bottom w:val="single" w:sz="12" w:space="0" w:color="00765A"/>
            </w:tcBorders>
          </w:tcPr>
          <w:p w14:paraId="212802E1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8" w:type="dxa"/>
            <w:gridSpan w:val="4"/>
            <w:tcBorders>
              <w:top w:val="single" w:sz="4" w:space="0" w:color="00765A"/>
              <w:bottom w:val="single" w:sz="12" w:space="0" w:color="00765A"/>
            </w:tcBorders>
          </w:tcPr>
          <w:p w14:paraId="17034570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12" w:space="0" w:color="00765A"/>
            </w:tcBorders>
          </w:tcPr>
          <w:p w14:paraId="738B890A" w14:textId="77777777" w:rsidR="00D753C4" w:rsidRPr="000410B1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874B" w:themeColor="accent1"/>
              <w:bottom w:val="single" w:sz="12" w:space="0" w:color="00765A"/>
            </w:tcBorders>
          </w:tcPr>
          <w:p w14:paraId="4B153D0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00765A"/>
            </w:tcBorders>
          </w:tcPr>
          <w:p w14:paraId="08D3A4F1" w14:textId="4254A83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40A35D1D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vAlign w:val="center"/>
          </w:tcPr>
          <w:p w14:paraId="4706989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single" w:sz="12" w:space="0" w:color="00765A"/>
              <w:bottom w:val="nil"/>
            </w:tcBorders>
            <w:vAlign w:val="center"/>
          </w:tcPr>
          <w:p w14:paraId="63186D3C" w14:textId="77777777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tcBorders>
              <w:top w:val="single" w:sz="12" w:space="0" w:color="00765A"/>
              <w:bottom w:val="nil"/>
            </w:tcBorders>
            <w:vAlign w:val="center"/>
          </w:tcPr>
          <w:p w14:paraId="3B23803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vAlign w:val="center"/>
          </w:tcPr>
          <w:p w14:paraId="5BFAD3FC" w14:textId="73CA36B1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0CD737C9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</w:tcBorders>
            <w:vAlign w:val="center"/>
          </w:tcPr>
          <w:p w14:paraId="5637F0F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nil"/>
              <w:bottom w:val="nil"/>
            </w:tcBorders>
            <w:vAlign w:val="center"/>
          </w:tcPr>
          <w:p w14:paraId="3B23D586" w14:textId="5718F1A9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 xml:space="preserve">Synssted 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</w:tcBorders>
            <w:vAlign w:val="center"/>
          </w:tcPr>
          <w:p w14:paraId="68C34C7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758984B" w14:textId="508442C1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598A6230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</w:tcBorders>
          </w:tcPr>
          <w:p w14:paraId="75543CD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single" w:sz="4" w:space="0" w:color="00765A"/>
            </w:tcBorders>
            <w:vAlign w:val="center"/>
          </w:tcPr>
          <w:p w14:paraId="3BAF9D3D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5B2FF46A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vAlign w:val="center"/>
          </w:tcPr>
          <w:p w14:paraId="59C07CBE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487E76FD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</w:tcPr>
          <w:p w14:paraId="36A7AC51" w14:textId="68CF146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931C1A8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nil"/>
            </w:tcBorders>
          </w:tcPr>
          <w:p w14:paraId="2CE59F3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right w:val="single" w:sz="4" w:space="0" w:color="00765A"/>
            </w:tcBorders>
            <w:vAlign w:val="center"/>
          </w:tcPr>
          <w:p w14:paraId="001990F2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6FDA3B7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right w:val="single" w:sz="4" w:space="0" w:color="00765A"/>
            </w:tcBorders>
            <w:vAlign w:val="center"/>
          </w:tcPr>
          <w:p w14:paraId="22288D91" w14:textId="72FBBA61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Avler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08CBB77D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</w:tcBorders>
          </w:tcPr>
          <w:p w14:paraId="0A4AF8A6" w14:textId="392D381B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9B3C02C" w14:textId="77777777" w:rsidTr="00B21C04">
        <w:trPr>
          <w:trHeight w:val="20"/>
          <w:jc w:val="center"/>
        </w:trPr>
        <w:tc>
          <w:tcPr>
            <w:tcW w:w="200" w:type="dxa"/>
          </w:tcPr>
          <w:p w14:paraId="04DF439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vAlign w:val="center"/>
          </w:tcPr>
          <w:p w14:paraId="042FDD22" w14:textId="22C8ADB9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3B43117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nil"/>
            </w:tcBorders>
            <w:vAlign w:val="center"/>
          </w:tcPr>
          <w:p w14:paraId="17018083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765A"/>
              <w:left w:val="nil"/>
              <w:bottom w:val="nil"/>
              <w:right w:val="nil"/>
            </w:tcBorders>
            <w:vAlign w:val="center"/>
          </w:tcPr>
          <w:p w14:paraId="2FABCE40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D142A9D" w14:textId="012B5A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00D26E4" w14:textId="77777777" w:rsidTr="00B21C04">
        <w:trPr>
          <w:trHeight w:val="20"/>
          <w:jc w:val="center"/>
        </w:trPr>
        <w:tc>
          <w:tcPr>
            <w:tcW w:w="200" w:type="dxa"/>
            <w:tcBorders>
              <w:bottom w:val="single" w:sz="12" w:space="0" w:color="00765A"/>
            </w:tcBorders>
          </w:tcPr>
          <w:p w14:paraId="3FE02AA1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bottom w:val="single" w:sz="12" w:space="0" w:color="00765A"/>
            </w:tcBorders>
          </w:tcPr>
          <w:p w14:paraId="15D049BE" w14:textId="77777777" w:rsidR="00D753C4" w:rsidRPr="008A152B" w:rsidRDefault="00D753C4" w:rsidP="00022B94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8" w:type="dxa"/>
            <w:gridSpan w:val="4"/>
            <w:tcBorders>
              <w:top w:val="single" w:sz="4" w:space="0" w:color="00765A"/>
              <w:bottom w:val="single" w:sz="12" w:space="0" w:color="00765A"/>
            </w:tcBorders>
          </w:tcPr>
          <w:p w14:paraId="72A9BD0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12" w:space="0" w:color="00765A"/>
            </w:tcBorders>
          </w:tcPr>
          <w:p w14:paraId="74C5F941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00765A"/>
            </w:tcBorders>
          </w:tcPr>
          <w:p w14:paraId="69F81D8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bottom w:val="single" w:sz="12" w:space="0" w:color="00765A"/>
            </w:tcBorders>
          </w:tcPr>
          <w:p w14:paraId="6E91F266" w14:textId="0D6160A8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4033DF60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vAlign w:val="center"/>
          </w:tcPr>
          <w:p w14:paraId="4399F223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03EB058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765A"/>
              <w:bottom w:val="nil"/>
            </w:tcBorders>
            <w:vAlign w:val="center"/>
          </w:tcPr>
          <w:p w14:paraId="6A40CE15" w14:textId="77777777" w:rsidR="00D753C4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  <w:tbl>
            <w:tblPr>
              <w:tblStyle w:val="Tabel-Git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7371"/>
              <w:gridCol w:w="1630"/>
            </w:tblGrid>
            <w:tr w:rsidR="00D753C4" w14:paraId="0274162C" w14:textId="77777777" w:rsidTr="00CB3840">
              <w:trPr>
                <w:trHeight w:val="1502"/>
              </w:trPr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00874B" w:themeColor="accent1"/>
                  </w:tcBorders>
                  <w:vAlign w:val="center"/>
                </w:tcPr>
                <w:p w14:paraId="5134A6BE" w14:textId="0C0E841F" w:rsidR="00D753C4" w:rsidRDefault="00D753C4" w:rsidP="00022B94">
                  <w:pPr>
                    <w:rPr>
                      <w:rFonts w:ascii="Verdana" w:hAnsi="Verdana" w:cs="Arial"/>
                      <w:color w:val="006749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Syn for:</w:t>
                  </w:r>
                </w:p>
              </w:tc>
              <w:tc>
                <w:tcPr>
                  <w:tcW w:w="7371" w:type="dxa"/>
                  <w:tcBorders>
                    <w:top w:val="single" w:sz="4" w:space="0" w:color="00874B" w:themeColor="accent1"/>
                    <w:left w:val="single" w:sz="4" w:space="0" w:color="00874B" w:themeColor="accent1"/>
                    <w:bottom w:val="single" w:sz="4" w:space="0" w:color="00874B" w:themeColor="accent1"/>
                    <w:right w:val="single" w:sz="4" w:space="0" w:color="00874B" w:themeColor="accent1"/>
                  </w:tcBorders>
                  <w:vAlign w:val="center"/>
                </w:tcPr>
                <w:p w14:paraId="6BED9F10" w14:textId="77777777" w:rsidR="00D753C4" w:rsidRDefault="00D753C4" w:rsidP="00022B94">
                  <w:pPr>
                    <w:rPr>
                      <w:rFonts w:ascii="Verdana" w:hAnsi="Verdana" w:cs="Arial"/>
                      <w:color w:val="006749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30" w:type="dxa"/>
                  <w:tcBorders>
                    <w:top w:val="nil"/>
                    <w:left w:val="single" w:sz="4" w:space="0" w:color="00874B" w:themeColor="accent1"/>
                    <w:bottom w:val="nil"/>
                    <w:right w:val="nil"/>
                  </w:tcBorders>
                  <w:vAlign w:val="center"/>
                </w:tcPr>
                <w:p w14:paraId="0EA6BE9C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02BABE8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1939D59" w14:textId="45376D2F" w:rsidR="00D753C4" w:rsidRPr="00B74089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B74089">
                    <w:rPr>
                      <w:rFonts w:ascii="Verdana" w:hAnsi="Verdana" w:cs="Arial"/>
                      <w:sz w:val="16"/>
                      <w:szCs w:val="16"/>
                    </w:rPr>
                    <w:t xml:space="preserve">(Angiv krav til partikontrol </w:t>
                  </w:r>
                  <w:r w:rsidR="00FA1B75">
                    <w:rPr>
                      <w:rFonts w:ascii="Verdana" w:hAnsi="Verdana" w:cs="Arial"/>
                      <w:sz w:val="16"/>
                      <w:szCs w:val="16"/>
                    </w:rPr>
                    <w:t>f.eks. fra eksportpakken</w:t>
                  </w:r>
                  <w:r w:rsidRPr="00B74089">
                    <w:rPr>
                      <w:rFonts w:ascii="Verdana" w:hAnsi="Verdana" w:cs="Arial"/>
                      <w:sz w:val="16"/>
                      <w:szCs w:val="16"/>
                    </w:rPr>
                    <w:t>)</w:t>
                  </w:r>
                </w:p>
                <w:p w14:paraId="609A6942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5FC1310" w14:textId="5C3D7027" w:rsidR="00D753C4" w:rsidRPr="00022B9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054D71A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  <w:p w14:paraId="31CCE932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  <w:p w14:paraId="1D1AFA7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vAlign w:val="center"/>
          </w:tcPr>
          <w:p w14:paraId="2F07256F" w14:textId="1FB8A765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41035081" w14:textId="77777777" w:rsidTr="00B21C04">
        <w:trPr>
          <w:trHeight w:val="20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vAlign w:val="center"/>
          </w:tcPr>
          <w:p w14:paraId="135BB39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765A"/>
              <w:bottom w:val="nil"/>
            </w:tcBorders>
            <w:vAlign w:val="center"/>
          </w:tcPr>
          <w:tbl>
            <w:tblPr>
              <w:tblpPr w:leftFromText="141" w:rightFromText="141" w:vertAnchor="text" w:horzAnchor="margin" w:tblpY="-6022"/>
              <w:tblOverlap w:val="never"/>
              <w:tblW w:w="10065" w:type="dxa"/>
              <w:tblBorders>
                <w:top w:val="single" w:sz="12" w:space="0" w:color="00765A"/>
                <w:left w:val="single" w:sz="12" w:space="0" w:color="00765A"/>
                <w:bottom w:val="single" w:sz="12" w:space="0" w:color="00765A"/>
                <w:right w:val="single" w:sz="12" w:space="0" w:color="00765A"/>
              </w:tblBorders>
              <w:tblLayout w:type="fixed"/>
              <w:tblCellMar>
                <w:left w:w="68" w:type="dxa"/>
                <w:right w:w="68" w:type="dxa"/>
              </w:tblCellMar>
              <w:tblLook w:val="0480" w:firstRow="0" w:lastRow="0" w:firstColumn="1" w:lastColumn="0" w:noHBand="0" w:noVBand="1"/>
            </w:tblPr>
            <w:tblGrid>
              <w:gridCol w:w="1219"/>
              <w:gridCol w:w="3708"/>
              <w:gridCol w:w="1873"/>
              <w:gridCol w:w="3265"/>
            </w:tblGrid>
            <w:tr w:rsidR="00D753C4" w14:paraId="3D9DD8ED" w14:textId="77777777" w:rsidTr="00921F99">
              <w:trPr>
                <w:trHeight w:hRule="exact" w:val="373"/>
              </w:trPr>
              <w:tc>
                <w:tcPr>
                  <w:tcW w:w="49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4B87F2" w14:textId="6505A314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Partioplysninger</w:t>
                  </w:r>
                </w:p>
              </w:tc>
              <w:tc>
                <w:tcPr>
                  <w:tcW w:w="51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AB1DAB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  <w:tr w:rsidR="00D753C4" w14:paraId="24C2C062" w14:textId="77777777" w:rsidTr="00921F99">
              <w:trPr>
                <w:trHeight w:hRule="exact" w:val="113"/>
              </w:trPr>
              <w:tc>
                <w:tcPr>
                  <w:tcW w:w="49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37D862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51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4ED5C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  <w:tr w:rsidR="00D753C4" w14:paraId="6E6AB2C1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vAlign w:val="center"/>
                </w:tcPr>
                <w:p w14:paraId="5E5B40E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Sort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6DD59477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vAlign w:val="center"/>
                </w:tcPr>
                <w:p w14:paraId="35AD7C10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Sorteringsstørrelse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B7D3BC4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60674B03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vAlign w:val="center"/>
                </w:tcPr>
                <w:p w14:paraId="0E588D2D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Høstnummer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62CC2F3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vAlign w:val="center"/>
                </w:tcPr>
                <w:p w14:paraId="2E3FC8AF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Pakningsstørrelse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6002A455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05784607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vAlign w:val="center"/>
                </w:tcPr>
                <w:p w14:paraId="75B58EC6" w14:textId="677A0022" w:rsidR="00D753C4" w:rsidRDefault="00A06A42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Mængde/kg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1333638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vAlign w:val="center"/>
                </w:tcPr>
                <w:p w14:paraId="34B3D89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Kemisk behandling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288CEF3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3FD42952" w14:textId="77777777" w:rsidTr="00A06A42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vAlign w:val="center"/>
                </w:tcPr>
                <w:p w14:paraId="722336DC" w14:textId="50328C7E" w:rsidR="00D753C4" w:rsidRDefault="00A06A42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Klasse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2" w:space="0" w:color="00874B" w:themeColor="accent1"/>
                    <w:right w:val="single" w:sz="4" w:space="0" w:color="00765A"/>
                  </w:tcBorders>
                  <w:vAlign w:val="center"/>
                </w:tcPr>
                <w:p w14:paraId="4BFC783A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vAlign w:val="center"/>
                </w:tcPr>
                <w:p w14:paraId="2F9D2EE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Ønsket synsdato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3C1D01A0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40053F4F" w14:textId="77777777" w:rsidR="00D753C4" w:rsidRDefault="00D753C4" w:rsidP="00022B94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vAlign w:val="center"/>
          </w:tcPr>
          <w:p w14:paraId="4D1A9B67" w14:textId="77777777" w:rsidR="00D753C4" w:rsidRDefault="00D753C4" w:rsidP="00022B94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7BC21F6B" w14:textId="77777777" w:rsidR="00151DFA" w:rsidRPr="00151DFA" w:rsidRDefault="00151DFA" w:rsidP="00151DFA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23C3B44" w14:textId="77777777" w:rsidR="00151DFA" w:rsidRPr="00151DFA" w:rsidRDefault="00151DFA" w:rsidP="00151DFA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FF48BB4" w14:textId="77777777" w:rsidR="00151DFA" w:rsidRDefault="00151DFA" w:rsidP="00151DFA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1BBE2DBC" w14:textId="77777777" w:rsidR="00151DFA" w:rsidRDefault="00151DFA" w:rsidP="00151DFA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C54795A" w14:textId="77777777" w:rsidR="00151DFA" w:rsidRDefault="00151DFA" w:rsidP="00151DFA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6FB6F196" w14:textId="77777777" w:rsidR="00151DFA" w:rsidRDefault="00151DFA" w:rsidP="00151DFA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CA9582C" w14:textId="77777777" w:rsidR="00151DFA" w:rsidRDefault="00151DFA" w:rsidP="00151DFA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45A8DEC" w14:textId="6F0868F0" w:rsidR="00151DFA" w:rsidRPr="00151DFA" w:rsidRDefault="00151DFA" w:rsidP="00151DF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753C4" w:rsidRPr="008A152B" w14:paraId="1F9B575D" w14:textId="77777777" w:rsidTr="00B21C04">
        <w:tblPrEx>
          <w:tblBorders>
            <w:insideH w:val="single" w:sz="4" w:space="0" w:color="auto"/>
          </w:tblBorders>
        </w:tblPrEx>
        <w:trPr>
          <w:trHeight w:hRule="exact" w:val="374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  <w:right w:val="nil"/>
            </w:tcBorders>
            <w:vAlign w:val="center"/>
          </w:tcPr>
          <w:p w14:paraId="27204FB3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1D9E49C4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C809F78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D72B26F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4482" w:type="dxa"/>
            <w:gridSpan w:val="2"/>
            <w:tcBorders>
              <w:top w:val="single" w:sz="12" w:space="0" w:color="00765A"/>
              <w:left w:val="nil"/>
              <w:bottom w:val="single" w:sz="4" w:space="0" w:color="00765A"/>
              <w:right w:val="nil"/>
            </w:tcBorders>
            <w:vAlign w:val="center"/>
          </w:tcPr>
          <w:p w14:paraId="44341F1F" w14:textId="598ADC47" w:rsidR="00D753C4" w:rsidRPr="00B21C04" w:rsidRDefault="00D753C4" w:rsidP="0002664F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>Bemærkninger</w:t>
            </w:r>
          </w:p>
        </w:tc>
        <w:tc>
          <w:tcPr>
            <w:tcW w:w="5793" w:type="dxa"/>
            <w:gridSpan w:val="5"/>
            <w:tcBorders>
              <w:top w:val="single" w:sz="12" w:space="0" w:color="00765A"/>
              <w:left w:val="nil"/>
              <w:bottom w:val="single" w:sz="4" w:space="0" w:color="00765A"/>
              <w:right w:val="nil"/>
            </w:tcBorders>
            <w:vAlign w:val="center"/>
          </w:tcPr>
          <w:p w14:paraId="1E9AB717" w14:textId="77777777" w:rsidR="00D753C4" w:rsidRPr="008A152B" w:rsidRDefault="00D753C4" w:rsidP="0002664F">
            <w:pPr>
              <w:jc w:val="both"/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left w:val="nil"/>
              <w:bottom w:val="nil"/>
            </w:tcBorders>
            <w:vAlign w:val="center"/>
          </w:tcPr>
          <w:p w14:paraId="306EA421" w14:textId="3B02704D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2056217D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  <w:right w:val="single" w:sz="4" w:space="0" w:color="00765A"/>
            </w:tcBorders>
            <w:vAlign w:val="center"/>
          </w:tcPr>
          <w:p w14:paraId="2573484E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2A990AE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E2053D4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single" w:sz="4" w:space="0" w:color="00765A"/>
              <w:bottom w:val="single" w:sz="4" w:space="0" w:color="00765A"/>
              <w:right w:val="single" w:sz="4" w:space="0" w:color="00765A"/>
            </w:tcBorders>
          </w:tcPr>
          <w:p w14:paraId="493CC614" w14:textId="77777777" w:rsidR="00D753C4" w:rsidRPr="00A44773" w:rsidRDefault="00D753C4" w:rsidP="0002664F">
            <w:pPr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  <w:p w14:paraId="3B87D3D8" w14:textId="77777777" w:rsidR="00D753C4" w:rsidRPr="00706155" w:rsidRDefault="00D753C4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  <w:vAlign w:val="center"/>
          </w:tcPr>
          <w:p w14:paraId="64D6D27E" w14:textId="409963A9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291F5F36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nil"/>
              <w:bottom w:val="single" w:sz="12" w:space="0" w:color="00874B" w:themeColor="accent1"/>
              <w:right w:val="nil"/>
            </w:tcBorders>
            <w:vAlign w:val="center"/>
          </w:tcPr>
          <w:p w14:paraId="70A983A2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nil"/>
              <w:bottom w:val="single" w:sz="12" w:space="0" w:color="00874B" w:themeColor="accent1"/>
              <w:right w:val="nil"/>
            </w:tcBorders>
          </w:tcPr>
          <w:p w14:paraId="322BE3E6" w14:textId="77777777" w:rsidR="00D753C4" w:rsidRPr="00A44773" w:rsidRDefault="00D753C4" w:rsidP="0002664F">
            <w:pPr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874B" w:themeColor="accent1"/>
            </w:tcBorders>
            <w:vAlign w:val="center"/>
          </w:tcPr>
          <w:p w14:paraId="58D2C6BE" w14:textId="76AEFD63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3764247A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single" w:sz="12" w:space="0" w:color="00874B" w:themeColor="accent1"/>
              <w:bottom w:val="nil"/>
              <w:right w:val="nil"/>
            </w:tcBorders>
            <w:vAlign w:val="center"/>
          </w:tcPr>
          <w:p w14:paraId="2F2D9788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874B" w:themeColor="accent1"/>
              <w:left w:val="nil"/>
              <w:bottom w:val="nil"/>
              <w:right w:val="nil"/>
            </w:tcBorders>
          </w:tcPr>
          <w:p w14:paraId="1D36C75C" w14:textId="77777777" w:rsidR="00D753C4" w:rsidRPr="00A06A42" w:rsidRDefault="00D753C4" w:rsidP="00921F99">
            <w:pPr>
              <w:rPr>
                <w:rFonts w:ascii="Verdana" w:hAnsi="Verdana" w:cs="Arial"/>
                <w:b/>
                <w:color w:val="006749"/>
                <w:sz w:val="10"/>
                <w:szCs w:val="10"/>
              </w:rPr>
            </w:pPr>
          </w:p>
          <w:p w14:paraId="009460AC" w14:textId="269AD6FF" w:rsidR="00D753C4" w:rsidRPr="00B74089" w:rsidRDefault="00D753C4" w:rsidP="00921F9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4089">
              <w:rPr>
                <w:rFonts w:ascii="Verdana" w:hAnsi="Verdana" w:cs="Arial"/>
                <w:b/>
                <w:sz w:val="18"/>
                <w:szCs w:val="18"/>
              </w:rPr>
              <w:t>Forbeholdt styrelsens kontrollør</w:t>
            </w:r>
          </w:p>
          <w:p w14:paraId="54BDB4BB" w14:textId="77777777" w:rsidR="00D753C4" w:rsidRPr="00A06A42" w:rsidRDefault="00D753C4" w:rsidP="00921F99">
            <w:pPr>
              <w:rPr>
                <w:rFonts w:ascii="Verdana" w:hAnsi="Verdana" w:cs="Arial"/>
                <w:b/>
                <w:color w:val="006749"/>
                <w:sz w:val="10"/>
                <w:szCs w:val="10"/>
              </w:rPr>
            </w:pPr>
          </w:p>
          <w:tbl>
            <w:tblPr>
              <w:tblW w:w="10147" w:type="dxa"/>
              <w:jc w:val="center"/>
              <w:tblBorders>
                <w:top w:val="single" w:sz="12" w:space="0" w:color="00765A"/>
                <w:left w:val="single" w:sz="12" w:space="0" w:color="00765A"/>
                <w:bottom w:val="single" w:sz="12" w:space="0" w:color="00765A"/>
                <w:right w:val="single" w:sz="12" w:space="0" w:color="00765A"/>
                <w:insideH w:val="single" w:sz="4" w:space="0" w:color="auto"/>
              </w:tblBorders>
              <w:tblLayout w:type="fixed"/>
              <w:tblCellMar>
                <w:left w:w="68" w:type="dxa"/>
                <w:right w:w="68" w:type="dxa"/>
              </w:tblCellMar>
              <w:tblLook w:val="0480" w:firstRow="0" w:lastRow="0" w:firstColumn="1" w:lastColumn="0" w:noHBand="0" w:noVBand="1"/>
            </w:tblPr>
            <w:tblGrid>
              <w:gridCol w:w="2542"/>
              <w:gridCol w:w="993"/>
              <w:gridCol w:w="1539"/>
              <w:gridCol w:w="1690"/>
              <w:gridCol w:w="1690"/>
              <w:gridCol w:w="1693"/>
            </w:tblGrid>
            <w:tr w:rsidR="00D753C4" w14:paraId="1EDE7290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1807BC9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Partinummer</w:t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BDAB95B" w14:textId="6721EE2A" w:rsidR="00D753C4" w:rsidRPr="000164A5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4"/>
                      <w:szCs w:val="14"/>
                    </w:rPr>
                  </w:pPr>
                  <w:r w:rsidRPr="000164A5"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Tjekket at parti</w:t>
                  </w:r>
                  <w:r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et er</w:t>
                  </w:r>
                </w:p>
                <w:p w14:paraId="1105C35C" w14:textId="023089E3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 w:rsidRPr="000164A5"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anmeldt i VAKS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5245818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Mængde synet</w:t>
                  </w:r>
                </w:p>
                <w:p w14:paraId="7E5468FB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kg</w:t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074C645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Dato</w:t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18B21A86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Kontrollør</w:t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3B0540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Tidsforbrug</w:t>
                  </w:r>
                </w:p>
                <w:p w14:paraId="1E93959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(timer:min)</w:t>
                  </w:r>
                </w:p>
              </w:tc>
            </w:tr>
            <w:tr w:rsidR="00D753C4" w14:paraId="532DDE01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6DDB456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125C1FA9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33756C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D082B7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D77554F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610879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336BD166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1AAB0C5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C4C3854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0319C24A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0E3F4736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2C9B8A2F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6610F3F4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2995CAE8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4A4D1643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0A5BEAE0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034E4163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6C2F144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652AEE05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3AFA262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5C15F8A1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295F6FA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E30C6B5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3044118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3E623B8B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9931DDC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BED5D01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2A7DA14A" w14:textId="77777777" w:rsidTr="00B21C04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3C44ACB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4C76537E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26DEB74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7DEEA37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4701323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13F148AC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21C04" w14:paraId="63F87410" w14:textId="77777777" w:rsidTr="00B21C04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nil"/>
                  </w:tcBorders>
                  <w:vAlign w:val="center"/>
                </w:tcPr>
                <w:p w14:paraId="107AAED3" w14:textId="77777777" w:rsidR="00B21C04" w:rsidRDefault="00B21C0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nil"/>
                    <w:bottom w:val="single" w:sz="4" w:space="0" w:color="00765A"/>
                    <w:right w:val="nil"/>
                  </w:tcBorders>
                  <w:vAlign w:val="center"/>
                </w:tcPr>
                <w:p w14:paraId="4D919889" w14:textId="77777777" w:rsidR="00B21C04" w:rsidRDefault="00B21C0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nil"/>
                    <w:bottom w:val="single" w:sz="4" w:space="0" w:color="00765A"/>
                    <w:right w:val="nil"/>
                  </w:tcBorders>
                  <w:vAlign w:val="center"/>
                </w:tcPr>
                <w:p w14:paraId="6595AF56" w14:textId="77777777" w:rsidR="00B21C04" w:rsidRDefault="00B21C0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nil"/>
                    <w:bottom w:val="single" w:sz="4" w:space="0" w:color="00765A"/>
                    <w:right w:val="nil"/>
                  </w:tcBorders>
                  <w:vAlign w:val="center"/>
                </w:tcPr>
                <w:p w14:paraId="3A7461D7" w14:textId="77777777" w:rsidR="00B21C04" w:rsidRDefault="00B21C0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nil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1DDA48A7" w14:textId="77777777" w:rsidR="00B21C04" w:rsidRDefault="00B21C0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vAlign w:val="center"/>
                </w:tcPr>
                <w:p w14:paraId="5A21F673" w14:textId="444C4CAA" w:rsidR="00B21C04" w:rsidRDefault="00B21C0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Kørsel: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31B0923" w14:textId="646CE0C5" w:rsidR="00D753C4" w:rsidRPr="00A06A42" w:rsidRDefault="00D753C4" w:rsidP="0002664F">
            <w:pPr>
              <w:rPr>
                <w:rFonts w:ascii="Verdana" w:hAnsi="Verdana" w:cs="Arial"/>
                <w:color w:val="006749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12" w:space="0" w:color="00874B" w:themeColor="accent1"/>
              <w:left w:val="nil"/>
              <w:bottom w:val="nil"/>
            </w:tcBorders>
            <w:vAlign w:val="center"/>
          </w:tcPr>
          <w:p w14:paraId="3F3A3731" w14:textId="38C88A4E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7A00F207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  <w:right w:val="nil"/>
            </w:tcBorders>
            <w:vAlign w:val="center"/>
          </w:tcPr>
          <w:p w14:paraId="6D1F7634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nil"/>
              <w:bottom w:val="single" w:sz="4" w:space="0" w:color="00765A"/>
              <w:right w:val="nil"/>
            </w:tcBorders>
            <w:vAlign w:val="center"/>
          </w:tcPr>
          <w:p w14:paraId="6B0697B5" w14:textId="68D51F86" w:rsidR="00D753C4" w:rsidRPr="00921F99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Test og krav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76F6ED77" w14:textId="2CE4D928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1C8B0E19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nil"/>
              <w:bottom w:val="nil"/>
              <w:right w:val="single" w:sz="4" w:space="0" w:color="00765A"/>
            </w:tcBorders>
            <w:vAlign w:val="center"/>
          </w:tcPr>
          <w:p w14:paraId="616A5736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47A0A4E2" w14:textId="0D4EA7D9" w:rsidR="00D753C4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Test foreligger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CMS 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RS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Virus                           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Krav fra </w:t>
            </w:r>
            <w:r w:rsidR="00CE16E4">
              <w:rPr>
                <w:rFonts w:ascii="Verdana" w:hAnsi="Verdana" w:cs="Arial"/>
                <w:b/>
                <w:sz w:val="16"/>
                <w:szCs w:val="16"/>
              </w:rPr>
              <w:t>”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Syn for” overholdt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JA/NEJ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  <w:vAlign w:val="center"/>
          </w:tcPr>
          <w:p w14:paraId="78E24C03" w14:textId="54E77537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0E1A1918" w14:textId="77777777" w:rsidTr="00B21C04">
        <w:tblPrEx>
          <w:tblBorders>
            <w:insideH w:val="single" w:sz="4" w:space="0" w:color="auto"/>
          </w:tblBorders>
        </w:tblPrEx>
        <w:trPr>
          <w:trHeight w:val="20"/>
          <w:jc w:val="center"/>
        </w:trPr>
        <w:tc>
          <w:tcPr>
            <w:tcW w:w="200" w:type="dxa"/>
            <w:tcBorders>
              <w:top w:val="nil"/>
              <w:bottom w:val="single" w:sz="12" w:space="0" w:color="00874B" w:themeColor="accent1"/>
              <w:right w:val="nil"/>
            </w:tcBorders>
            <w:vAlign w:val="center"/>
          </w:tcPr>
          <w:p w14:paraId="235678BC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4" w:space="0" w:color="00765A"/>
              <w:left w:val="nil"/>
              <w:bottom w:val="single" w:sz="12" w:space="0" w:color="00874B" w:themeColor="accent1"/>
              <w:right w:val="nil"/>
            </w:tcBorders>
            <w:vAlign w:val="center"/>
          </w:tcPr>
          <w:p w14:paraId="4762802A" w14:textId="77777777" w:rsidR="00D753C4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874B" w:themeColor="accent1"/>
            </w:tcBorders>
            <w:vAlign w:val="center"/>
          </w:tcPr>
          <w:p w14:paraId="28DBAA1E" w14:textId="69A91E78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</w:tbl>
    <w:p w14:paraId="43056C85" w14:textId="14E19A5D" w:rsidR="00A430E2" w:rsidRPr="008A152B" w:rsidRDefault="00921F99" w:rsidP="00A430E2">
      <w:pPr>
        <w:rPr>
          <w:rFonts w:ascii="Verdana" w:hAnsi="Verdana" w:cs="Arial"/>
          <w:color w:val="006749"/>
          <w:sz w:val="12"/>
          <w:szCs w:val="16"/>
        </w:rPr>
      </w:pPr>
      <w:r>
        <w:rPr>
          <w:rFonts w:ascii="Verdana" w:hAnsi="Verdana" w:cs="Arial"/>
          <w:noProof/>
          <w:color w:val="006749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AF656" wp14:editId="2EF935A2">
                <wp:simplePos x="0" y="0"/>
                <wp:positionH relativeFrom="margin">
                  <wp:align>left</wp:align>
                </wp:positionH>
                <wp:positionV relativeFrom="paragraph">
                  <wp:posOffset>-2464461</wp:posOffset>
                </wp:positionV>
                <wp:extent cx="377066" cy="5836285"/>
                <wp:effectExtent l="0" t="5715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77066" cy="583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92364" w14:textId="21F852C6" w:rsidR="00A430E2" w:rsidRPr="00B062C4" w:rsidRDefault="00A430E2" w:rsidP="00B062C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Udfyldt formular </w:t>
                            </w:r>
                            <w:r w:rsidR="001C3B7F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sendes på mail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til xkar@</w:t>
                            </w:r>
                            <w:r w:rsidR="00C30756"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fvst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AF65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-194.05pt;width:29.7pt;height:459.55pt;rotation:9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" stroked="f">
                <v:textbox>
                  <w:txbxContent>
                    <w:p w14:paraId="57A92364" w14:textId="21F852C6" w:rsidR="00A430E2" w:rsidRPr="00B062C4" w:rsidRDefault="00A430E2" w:rsidP="00B062C4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Udfyldt formular </w:t>
                      </w:r>
                      <w:r w:rsidR="001C3B7F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sendes på mail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til xkar@</w:t>
                      </w:r>
                      <w:r w:rsidR="00C30756"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fvst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.dk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Formular 53662-00</w:t>
      </w:r>
      <w:r>
        <w:rPr>
          <w:rFonts w:ascii="Verdana" w:hAnsi="Verdana" w:cs="Arial"/>
          <w:color w:val="006749"/>
          <w:sz w:val="12"/>
          <w:szCs w:val="16"/>
        </w:rPr>
        <w:t>3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 xml:space="preserve"> (</w:t>
      </w:r>
      <w:r w:rsidR="00C30756">
        <w:rPr>
          <w:rFonts w:ascii="Verdana" w:hAnsi="Verdana" w:cs="Arial"/>
          <w:color w:val="006749"/>
          <w:sz w:val="12"/>
          <w:szCs w:val="16"/>
        </w:rPr>
        <w:t>0</w:t>
      </w:r>
      <w:r w:rsidR="00A06A42">
        <w:rPr>
          <w:rFonts w:ascii="Verdana" w:hAnsi="Verdana" w:cs="Arial"/>
          <w:color w:val="006749"/>
          <w:sz w:val="12"/>
          <w:szCs w:val="16"/>
        </w:rPr>
        <w:t>7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.</w:t>
      </w:r>
      <w:r w:rsidR="00C30756">
        <w:rPr>
          <w:rFonts w:ascii="Verdana" w:hAnsi="Verdana" w:cs="Arial"/>
          <w:color w:val="006749"/>
          <w:sz w:val="12"/>
          <w:szCs w:val="16"/>
        </w:rPr>
        <w:t>26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)</w:t>
      </w:r>
    </w:p>
    <w:p w14:paraId="4221025B" w14:textId="42DBC18C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b/>
          <w:sz w:val="22"/>
          <w:szCs w:val="24"/>
        </w:rPr>
        <w:lastRenderedPageBreak/>
        <w:t>Vejledning i udfyldelse af skema</w:t>
      </w:r>
    </w:p>
    <w:p w14:paraId="07644750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2D106AE8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6646C2A6" w14:textId="77777777" w:rsidR="00A06A42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Rekvirent</w:t>
      </w:r>
      <w:r w:rsidRPr="00D101CF">
        <w:rPr>
          <w:rFonts w:ascii="Verdana" w:hAnsi="Verdana" w:cs="Arial"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 xml:space="preserve">Oplys navn, adresse, CVR-nummer og telefonnummer/mobilnummer på rekvirenten af </w:t>
      </w:r>
      <w:r w:rsidR="001C3B7F">
        <w:rPr>
          <w:rFonts w:ascii="Verdana" w:hAnsi="Verdana" w:cs="Arial"/>
          <w:szCs w:val="22"/>
        </w:rPr>
        <w:t>synet</w:t>
      </w:r>
      <w:r w:rsidR="00EC5684" w:rsidRPr="00EC5684">
        <w:rPr>
          <w:rFonts w:ascii="Verdana" w:hAnsi="Verdana" w:cs="Arial"/>
          <w:szCs w:val="22"/>
        </w:rPr>
        <w:t xml:space="preserve"> samt dato for bestilling.</w:t>
      </w:r>
      <w:r w:rsidR="000410B1">
        <w:rPr>
          <w:rFonts w:ascii="Verdana" w:hAnsi="Verdana" w:cs="Arial"/>
          <w:szCs w:val="22"/>
        </w:rPr>
        <w:t xml:space="preserve"> </w:t>
      </w:r>
      <w:r w:rsidR="00A06A42">
        <w:rPr>
          <w:rFonts w:ascii="Verdana" w:hAnsi="Verdana" w:cs="Arial"/>
          <w:szCs w:val="22"/>
        </w:rPr>
        <w:t xml:space="preserve">Udfyld hvilken version af blanketten der indsendes, så det er tydeligt om det er en ny bestilling eller en ændring af en allerede indsendt bestilling. </w:t>
      </w:r>
    </w:p>
    <w:p w14:paraId="69E20B83" w14:textId="325EA5B2" w:rsidR="00A430E2" w:rsidRPr="00D101CF" w:rsidRDefault="00A06A42" w:rsidP="00A06A42">
      <w:pPr>
        <w:ind w:left="2608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Hvis der s</w:t>
      </w:r>
      <w:r w:rsidR="000410B1">
        <w:rPr>
          <w:rFonts w:ascii="Verdana" w:hAnsi="Verdana" w:cs="Arial"/>
          <w:szCs w:val="22"/>
        </w:rPr>
        <w:t xml:space="preserve">kal påføres en reference på fakturaen, skal denne angives </w:t>
      </w:r>
      <w:r>
        <w:rPr>
          <w:rFonts w:ascii="Verdana" w:hAnsi="Verdana" w:cs="Arial"/>
          <w:szCs w:val="22"/>
        </w:rPr>
        <w:t>i ”Ref. til fakturering”</w:t>
      </w:r>
      <w:r w:rsidR="000410B1">
        <w:rPr>
          <w:rFonts w:ascii="Verdana" w:hAnsi="Verdana" w:cs="Arial"/>
          <w:szCs w:val="22"/>
        </w:rPr>
        <w:t xml:space="preserve">. </w:t>
      </w:r>
    </w:p>
    <w:p w14:paraId="1FE09A80" w14:textId="77777777" w:rsidR="00A430E2" w:rsidRDefault="00A430E2" w:rsidP="00A430E2">
      <w:pPr>
        <w:ind w:left="1304" w:hanging="1304"/>
        <w:rPr>
          <w:rFonts w:ascii="Verdana" w:hAnsi="Verdana" w:cs="Arial"/>
          <w:szCs w:val="22"/>
        </w:rPr>
      </w:pPr>
    </w:p>
    <w:p w14:paraId="5CA566F0" w14:textId="77777777" w:rsidR="00EC5684" w:rsidRPr="00D101CF" w:rsidRDefault="00EC5684" w:rsidP="00A430E2">
      <w:pPr>
        <w:ind w:left="1304" w:hanging="1304"/>
        <w:rPr>
          <w:rFonts w:ascii="Verdana" w:hAnsi="Verdana" w:cs="Arial"/>
          <w:szCs w:val="22"/>
        </w:rPr>
      </w:pPr>
    </w:p>
    <w:p w14:paraId="0693E849" w14:textId="2956AB55" w:rsidR="00A430E2" w:rsidRPr="00D101CF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Synssted</w:t>
      </w:r>
      <w:r w:rsidRPr="00D101CF">
        <w:rPr>
          <w:rFonts w:ascii="Verdana" w:hAnsi="Verdana" w:cs="Arial"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 xml:space="preserve">Oplys navn, adresse, telefonnummer/mobilnummer samt evt. avlernummer hos den avler/på det sted hvor </w:t>
      </w:r>
      <w:r w:rsidR="00EC5684" w:rsidRPr="001C3B7F">
        <w:rPr>
          <w:rFonts w:ascii="Verdana" w:hAnsi="Verdana" w:cs="Arial"/>
          <w:szCs w:val="22"/>
        </w:rPr>
        <w:t>synet</w:t>
      </w:r>
      <w:r w:rsidR="001C3B7F">
        <w:rPr>
          <w:rFonts w:ascii="Verdana" w:hAnsi="Verdana" w:cs="Arial"/>
          <w:szCs w:val="22"/>
        </w:rPr>
        <w:t xml:space="preserve"> skal udføres.</w:t>
      </w:r>
    </w:p>
    <w:p w14:paraId="7342EC71" w14:textId="77777777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</w:p>
    <w:p w14:paraId="30E66B1A" w14:textId="77777777" w:rsidR="00EC5684" w:rsidRPr="00D101CF" w:rsidRDefault="00EC5684" w:rsidP="00A430E2">
      <w:pPr>
        <w:ind w:left="2608" w:hanging="2608"/>
        <w:rPr>
          <w:rFonts w:ascii="Verdana" w:hAnsi="Verdana" w:cs="Arial"/>
          <w:szCs w:val="22"/>
        </w:rPr>
      </w:pPr>
    </w:p>
    <w:p w14:paraId="180E7445" w14:textId="07784BD6" w:rsidR="00B062C4" w:rsidRDefault="001C3B7F" w:rsidP="00EC5684">
      <w:pPr>
        <w:ind w:left="2608" w:hanging="2608"/>
        <w:rPr>
          <w:rFonts w:ascii="Verdana" w:hAnsi="Verdana" w:cs="Arial"/>
          <w:szCs w:val="22"/>
        </w:rPr>
      </w:pPr>
      <w:r>
        <w:rPr>
          <w:rFonts w:ascii="Verdana" w:hAnsi="Verdana" w:cs="Arial"/>
          <w:b/>
          <w:szCs w:val="22"/>
        </w:rPr>
        <w:t>Syn for</w:t>
      </w:r>
      <w:r w:rsidR="00A430E2" w:rsidRPr="00D101CF">
        <w:rPr>
          <w:rFonts w:ascii="Verdana" w:hAnsi="Verdana" w:cs="Arial"/>
          <w:b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>Oplys hvad partiet skal synes for. Der kan tages udgangspunkt i kravene fra eksportpakken, men yderligere krav fra f.eks. en importtilladelse påføres også her. Der synes udelukkende for skadegører</w:t>
      </w:r>
      <w:r w:rsidR="00EC5684">
        <w:rPr>
          <w:rFonts w:ascii="Verdana" w:hAnsi="Verdana" w:cs="Arial"/>
          <w:szCs w:val="22"/>
        </w:rPr>
        <w:t>e</w:t>
      </w:r>
      <w:r w:rsidR="00EC5684" w:rsidRPr="00EC5684">
        <w:rPr>
          <w:rFonts w:ascii="Verdana" w:hAnsi="Verdana" w:cs="Arial"/>
          <w:szCs w:val="22"/>
        </w:rPr>
        <w:t xml:space="preserve"> listet i feltet her.</w:t>
      </w:r>
    </w:p>
    <w:p w14:paraId="5C54046B" w14:textId="77777777" w:rsidR="00EC5684" w:rsidRDefault="00EC5684" w:rsidP="00EC5684">
      <w:pPr>
        <w:ind w:left="2608" w:hanging="2608"/>
        <w:rPr>
          <w:rFonts w:ascii="Verdana" w:hAnsi="Verdana" w:cs="Arial"/>
          <w:szCs w:val="22"/>
        </w:rPr>
      </w:pPr>
    </w:p>
    <w:p w14:paraId="4039E8FC" w14:textId="77777777" w:rsidR="00EC5684" w:rsidRDefault="00EC5684" w:rsidP="00EC5684">
      <w:pPr>
        <w:ind w:left="2608" w:hanging="2608"/>
        <w:rPr>
          <w:rFonts w:ascii="Verdana" w:hAnsi="Verdana" w:cs="Arial"/>
          <w:szCs w:val="22"/>
        </w:rPr>
      </w:pPr>
    </w:p>
    <w:p w14:paraId="7A1C3870" w14:textId="77777777" w:rsidR="00EC5684" w:rsidRPr="00EC5684" w:rsidRDefault="00EC5684" w:rsidP="00EC5684">
      <w:pPr>
        <w:ind w:left="2608" w:hanging="2608"/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/>
          <w:szCs w:val="22"/>
        </w:rPr>
        <w:t>Partioplysninger</w:t>
      </w:r>
      <w:r>
        <w:rPr>
          <w:rFonts w:ascii="Verdana" w:hAnsi="Verdana" w:cs="Arial"/>
          <w:b/>
          <w:szCs w:val="22"/>
        </w:rPr>
        <w:tab/>
      </w:r>
      <w:r w:rsidRPr="00EC5684">
        <w:rPr>
          <w:rFonts w:ascii="Verdana" w:hAnsi="Verdana" w:cs="Arial"/>
          <w:bCs/>
          <w:szCs w:val="22"/>
        </w:rPr>
        <w:t>Angiv:</w:t>
      </w:r>
    </w:p>
    <w:p w14:paraId="1E0918B3" w14:textId="656E2B51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Sort</w:t>
      </w:r>
    </w:p>
    <w:p w14:paraId="31657A94" w14:textId="4E030024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Høstnummer</w:t>
      </w:r>
    </w:p>
    <w:p w14:paraId="57060BD4" w14:textId="2AD12DD5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Mængde i kg.</w:t>
      </w:r>
    </w:p>
    <w:p w14:paraId="01F69CC2" w14:textId="4A91A3FE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Klasse; S, SE, E eller A</w:t>
      </w:r>
    </w:p>
    <w:p w14:paraId="7C58CE52" w14:textId="3F8B61B1" w:rsidR="00EC5684" w:rsidRPr="00CE16E4" w:rsidRDefault="00EC5684" w:rsidP="00CE16E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Sorteringsstørrelse; 25-35 mm, 30-45 mm, 40-65 mm eller 60- mm (skal ikke angives for nye kartofler, og for aspargeskartofler eller andre langstrakte sorter)</w:t>
      </w:r>
    </w:p>
    <w:p w14:paraId="60A2EB3B" w14:textId="3CED5BEF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 xml:space="preserve">Pakningsstørrelse </w:t>
      </w:r>
    </w:p>
    <w:p w14:paraId="16D634C0" w14:textId="05CC5DEF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Kemisk behandling</w:t>
      </w:r>
    </w:p>
    <w:p w14:paraId="564BC33C" w14:textId="1F791022" w:rsidR="00EC5684" w:rsidRPr="00EC5684" w:rsidRDefault="001C3B7F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>
        <w:rPr>
          <w:rFonts w:ascii="Verdana" w:hAnsi="Verdana" w:cs="Arial"/>
          <w:bCs/>
          <w:szCs w:val="22"/>
        </w:rPr>
        <w:t>Ønsket dato for syn</w:t>
      </w:r>
    </w:p>
    <w:p w14:paraId="4794213B" w14:textId="77777777" w:rsidR="00EC5684" w:rsidRPr="00D101CF" w:rsidRDefault="00EC5684" w:rsidP="00EC5684">
      <w:pPr>
        <w:rPr>
          <w:rFonts w:ascii="Verdana" w:hAnsi="Verdana" w:cs="Arial"/>
          <w:szCs w:val="22"/>
        </w:rPr>
      </w:pPr>
    </w:p>
    <w:p w14:paraId="1BA8C447" w14:textId="77777777" w:rsidR="00A430E2" w:rsidRPr="00D101CF" w:rsidRDefault="00A430E2" w:rsidP="001C3B7F">
      <w:pPr>
        <w:rPr>
          <w:rFonts w:ascii="Verdana" w:hAnsi="Verdana" w:cs="Arial"/>
          <w:szCs w:val="22"/>
        </w:rPr>
      </w:pPr>
    </w:p>
    <w:p w14:paraId="347EA532" w14:textId="72946B9C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Bemærkninger</w:t>
      </w:r>
      <w:r w:rsidRPr="00D101CF">
        <w:rPr>
          <w:rFonts w:ascii="Verdana" w:hAnsi="Verdana" w:cs="Arial"/>
          <w:szCs w:val="22"/>
        </w:rPr>
        <w:tab/>
        <w:t>Skriv eventuelle yderligere bemærkninger til bestillingen.</w:t>
      </w:r>
    </w:p>
    <w:p w14:paraId="6EA34888" w14:textId="77777777" w:rsidR="00B062C4" w:rsidRPr="00EC5684" w:rsidRDefault="00B062C4" w:rsidP="00EC5684">
      <w:pPr>
        <w:rPr>
          <w:rFonts w:ascii="Verdana" w:hAnsi="Verdana" w:cs="Arial"/>
          <w:szCs w:val="22"/>
        </w:rPr>
      </w:pPr>
    </w:p>
    <w:p w14:paraId="79943AFD" w14:textId="77777777" w:rsidR="00A430E2" w:rsidRPr="00D101CF" w:rsidRDefault="00A430E2" w:rsidP="00A430E2">
      <w:pPr>
        <w:ind w:left="2608" w:hanging="2608"/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sz w:val="22"/>
          <w:szCs w:val="24"/>
        </w:rPr>
        <w:t xml:space="preserve"> </w:t>
      </w:r>
      <w:r w:rsidRPr="00D101CF">
        <w:rPr>
          <w:rFonts w:ascii="Verdana" w:hAnsi="Verdana" w:cs="Arial"/>
          <w:sz w:val="22"/>
          <w:szCs w:val="24"/>
        </w:rPr>
        <w:tab/>
      </w:r>
    </w:p>
    <w:p w14:paraId="46A7F538" w14:textId="77777777" w:rsidR="00EC1285" w:rsidRPr="00A430E2" w:rsidRDefault="00EC1285" w:rsidP="005671A1"/>
    <w:sectPr w:rsidR="00EC1285" w:rsidRPr="00A430E2" w:rsidSect="00A430E2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134" w:right="1134" w:bottom="1134" w:left="1134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CB64" w14:textId="77777777" w:rsidR="00CB438E" w:rsidRDefault="00CB438E">
      <w:r>
        <w:separator/>
      </w:r>
    </w:p>
  </w:endnote>
  <w:endnote w:type="continuationSeparator" w:id="0">
    <w:p w14:paraId="12A22313" w14:textId="77777777" w:rsidR="00CB438E" w:rsidRDefault="00CB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7799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0F9B0C17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8B92" w14:textId="77777777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5671A1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7934" w14:textId="77777777" w:rsidR="00CB438E" w:rsidRDefault="00CB438E">
      <w:r>
        <w:separator/>
      </w:r>
    </w:p>
  </w:footnote>
  <w:footnote w:type="continuationSeparator" w:id="0">
    <w:p w14:paraId="48E133A5" w14:textId="77777777" w:rsidR="00CB438E" w:rsidRDefault="00CB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88126" w14:textId="77777777" w:rsidR="000E717B" w:rsidRDefault="000E717B">
    <w:pPr>
      <w:pStyle w:val="Sidehoved"/>
    </w:pPr>
    <w:bookmarkStart w:id="1" w:name="BIT_PrimaryHeader"/>
  </w:p>
  <w:bookmarkEnd w:id="1"/>
  <w:p w14:paraId="7FEF7BAC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3B0F" w14:textId="77777777" w:rsidR="001C3B7F" w:rsidRDefault="001C3B7F" w:rsidP="001C3B7F">
    <w:pPr>
      <w:pStyle w:val="Sidehoved"/>
      <w:rPr>
        <w:rFonts w:ascii="Verdana" w:hAnsi="Verdana"/>
        <w:sz w:val="16"/>
        <w:szCs w:val="16"/>
      </w:rPr>
    </w:pPr>
    <w:bookmarkStart w:id="2" w:name="BIT_FirstPageHeader"/>
  </w:p>
  <w:p w14:paraId="36674379" w14:textId="379D44A6" w:rsidR="00CF1627" w:rsidRDefault="001C3B7F" w:rsidP="007D7681">
    <w:pPr>
      <w:pStyle w:val="Sidehoved"/>
      <w:tabs>
        <w:tab w:val="clear" w:pos="4819"/>
        <w:tab w:val="clear" w:pos="9638"/>
        <w:tab w:val="left" w:pos="8812"/>
      </w:tabs>
    </w:pPr>
    <w:r w:rsidRPr="006F57AE">
      <w:rPr>
        <w:rFonts w:ascii="Verdana" w:hAnsi="Verdana"/>
        <w:sz w:val="16"/>
        <w:szCs w:val="16"/>
      </w:rPr>
      <w:t>Udfyldt formular sendes på mail til xkar@fvst.dk</w:t>
    </w:r>
    <w:r>
      <w:rPr>
        <w:noProof/>
      </w:rPr>
      <w:t xml:space="preserve"> </w:t>
    </w:r>
    <w:r w:rsidR="007D7681">
      <w:rPr>
        <w:noProof/>
      </w:rPr>
      <w:tab/>
    </w:r>
    <w:r w:rsidR="007D7681">
      <w:rPr>
        <w:noProof/>
      </w:rPr>
      <w:drawing>
        <wp:anchor distT="0" distB="0" distL="114300" distR="114300" simplePos="0" relativeHeight="251659264" behindDoc="0" locked="1" layoutInCell="1" allowOverlap="1" wp14:anchorId="275F6C6C" wp14:editId="257B2A2F">
          <wp:simplePos x="0" y="0"/>
          <wp:positionH relativeFrom="rightMargin">
            <wp:posOffset>-1364615</wp:posOffset>
          </wp:positionH>
          <wp:positionV relativeFrom="page">
            <wp:posOffset>174625</wp:posOffset>
          </wp:positionV>
          <wp:extent cx="2277110" cy="826135"/>
          <wp:effectExtent l="0" t="0" r="0" b="0"/>
          <wp:wrapNone/>
          <wp:docPr id="1" name="LogoFirst_Hide_bmkArt" descr="Logo for Styrelsen for Grøn Arealomlægning og Vandmiljø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irst_Hide_bmkArt" descr="Logo for Styrelsen for Grøn Arealomlægning og Vandmiljø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rcRect r="-36726"/>
                  <a:stretch>
                    <a:fillRect/>
                  </a:stretch>
                </pic:blipFill>
                <pic:spPr>
                  <a:xfrm>
                    <a:off x="0" y="0"/>
                    <a:ext cx="2277110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p w14:paraId="329439EC" w14:textId="23CE139B" w:rsidR="003033ED" w:rsidRDefault="003033ED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D432296"/>
    <w:multiLevelType w:val="hybridMultilevel"/>
    <w:tmpl w:val="EA2E9D84"/>
    <w:lvl w:ilvl="0" w:tplc="77FA3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EE16D39"/>
    <w:multiLevelType w:val="hybridMultilevel"/>
    <w:tmpl w:val="292CD11C"/>
    <w:lvl w:ilvl="0" w:tplc="18A02282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</w:lvl>
    <w:lvl w:ilvl="3" w:tplc="0406000F" w:tentative="1">
      <w:start w:val="1"/>
      <w:numFmt w:val="decimal"/>
      <w:lvlText w:val="%4."/>
      <w:lvlJc w:val="left"/>
      <w:pPr>
        <w:ind w:left="5130" w:hanging="360"/>
      </w:p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</w:lvl>
    <w:lvl w:ilvl="6" w:tplc="0406000F" w:tentative="1">
      <w:start w:val="1"/>
      <w:numFmt w:val="decimal"/>
      <w:lvlText w:val="%7."/>
      <w:lvlJc w:val="left"/>
      <w:pPr>
        <w:ind w:left="7290" w:hanging="360"/>
      </w:p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5" w15:restartNumberingAfterBreak="0">
    <w:nsid w:val="4AB972DF"/>
    <w:multiLevelType w:val="hybridMultilevel"/>
    <w:tmpl w:val="7BA4A208"/>
    <w:lvl w:ilvl="0" w:tplc="3E12978C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522F0A6C"/>
    <w:multiLevelType w:val="hybridMultilevel"/>
    <w:tmpl w:val="4D2A9C78"/>
    <w:lvl w:ilvl="0" w:tplc="94B0A8B8">
      <w:start w:val="2"/>
      <w:numFmt w:val="bullet"/>
      <w:lvlText w:val="-"/>
      <w:lvlJc w:val="left"/>
      <w:pPr>
        <w:ind w:left="2968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7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440B7B"/>
    <w:multiLevelType w:val="hybridMultilevel"/>
    <w:tmpl w:val="C4B4E208"/>
    <w:lvl w:ilvl="0" w:tplc="57EA06F2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904534059">
    <w:abstractNumId w:val="10"/>
  </w:num>
  <w:num w:numId="2" w16cid:durableId="948850145">
    <w:abstractNumId w:val="7"/>
  </w:num>
  <w:num w:numId="3" w16cid:durableId="1506240525">
    <w:abstractNumId w:val="6"/>
  </w:num>
  <w:num w:numId="4" w16cid:durableId="1502351888">
    <w:abstractNumId w:val="5"/>
  </w:num>
  <w:num w:numId="5" w16cid:durableId="1023558970">
    <w:abstractNumId w:val="4"/>
  </w:num>
  <w:num w:numId="6" w16cid:durableId="572787101">
    <w:abstractNumId w:val="12"/>
  </w:num>
  <w:num w:numId="7" w16cid:durableId="2112044744">
    <w:abstractNumId w:val="3"/>
  </w:num>
  <w:num w:numId="8" w16cid:durableId="1532650130">
    <w:abstractNumId w:val="2"/>
  </w:num>
  <w:num w:numId="9" w16cid:durableId="1842308282">
    <w:abstractNumId w:val="1"/>
  </w:num>
  <w:num w:numId="10" w16cid:durableId="17434438">
    <w:abstractNumId w:val="0"/>
  </w:num>
  <w:num w:numId="11" w16cid:durableId="1316643917">
    <w:abstractNumId w:val="9"/>
  </w:num>
  <w:num w:numId="12" w16cid:durableId="1320962282">
    <w:abstractNumId w:val="17"/>
  </w:num>
  <w:num w:numId="13" w16cid:durableId="407387088">
    <w:abstractNumId w:val="13"/>
  </w:num>
  <w:num w:numId="14" w16cid:durableId="600794001">
    <w:abstractNumId w:val="8"/>
  </w:num>
  <w:num w:numId="15" w16cid:durableId="1784418164">
    <w:abstractNumId w:val="18"/>
  </w:num>
  <w:num w:numId="16" w16cid:durableId="966085842">
    <w:abstractNumId w:val="11"/>
  </w:num>
  <w:num w:numId="17" w16cid:durableId="1924561686">
    <w:abstractNumId w:val="15"/>
  </w:num>
  <w:num w:numId="18" w16cid:durableId="1081023039">
    <w:abstractNumId w:val="14"/>
  </w:num>
  <w:num w:numId="19" w16cid:durableId="19433418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E2"/>
    <w:rsid w:val="00002EA0"/>
    <w:rsid w:val="00003636"/>
    <w:rsid w:val="00005FAA"/>
    <w:rsid w:val="0001457C"/>
    <w:rsid w:val="0001528D"/>
    <w:rsid w:val="000164A5"/>
    <w:rsid w:val="000166A0"/>
    <w:rsid w:val="00022B94"/>
    <w:rsid w:val="00030051"/>
    <w:rsid w:val="00037E7E"/>
    <w:rsid w:val="000410B1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23625"/>
    <w:rsid w:val="001354CC"/>
    <w:rsid w:val="0014150F"/>
    <w:rsid w:val="00144670"/>
    <w:rsid w:val="0014616C"/>
    <w:rsid w:val="00150899"/>
    <w:rsid w:val="00151DFA"/>
    <w:rsid w:val="00152CB8"/>
    <w:rsid w:val="00156908"/>
    <w:rsid w:val="00160721"/>
    <w:rsid w:val="001743E7"/>
    <w:rsid w:val="0018769C"/>
    <w:rsid w:val="001A4D56"/>
    <w:rsid w:val="001A58BF"/>
    <w:rsid w:val="001A6CB5"/>
    <w:rsid w:val="001A7E4B"/>
    <w:rsid w:val="001B3F10"/>
    <w:rsid w:val="001B72A9"/>
    <w:rsid w:val="001C2544"/>
    <w:rsid w:val="001C3B7F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22A7"/>
    <w:rsid w:val="001F3A47"/>
    <w:rsid w:val="001F763E"/>
    <w:rsid w:val="00200B86"/>
    <w:rsid w:val="0020134B"/>
    <w:rsid w:val="0020402C"/>
    <w:rsid w:val="002044E3"/>
    <w:rsid w:val="00204BF4"/>
    <w:rsid w:val="00211AC9"/>
    <w:rsid w:val="00211C17"/>
    <w:rsid w:val="00212497"/>
    <w:rsid w:val="002239C6"/>
    <w:rsid w:val="00225534"/>
    <w:rsid w:val="00231B48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68E"/>
    <w:rsid w:val="002D7F0F"/>
    <w:rsid w:val="002F0823"/>
    <w:rsid w:val="003001A2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50582"/>
    <w:rsid w:val="00353B4E"/>
    <w:rsid w:val="003558D9"/>
    <w:rsid w:val="00362EAC"/>
    <w:rsid w:val="00365BC4"/>
    <w:rsid w:val="003819FF"/>
    <w:rsid w:val="00385C06"/>
    <w:rsid w:val="00386D0C"/>
    <w:rsid w:val="003A2C0C"/>
    <w:rsid w:val="003A3350"/>
    <w:rsid w:val="003A3369"/>
    <w:rsid w:val="003A44A9"/>
    <w:rsid w:val="003A4699"/>
    <w:rsid w:val="003B6C74"/>
    <w:rsid w:val="003C67E6"/>
    <w:rsid w:val="003D24E2"/>
    <w:rsid w:val="003D3CB2"/>
    <w:rsid w:val="003D518E"/>
    <w:rsid w:val="003E06B4"/>
    <w:rsid w:val="003E09D1"/>
    <w:rsid w:val="003E1377"/>
    <w:rsid w:val="003E3617"/>
    <w:rsid w:val="003F0D75"/>
    <w:rsid w:val="0040039F"/>
    <w:rsid w:val="0040506D"/>
    <w:rsid w:val="0040650E"/>
    <w:rsid w:val="00406784"/>
    <w:rsid w:val="00406AF1"/>
    <w:rsid w:val="00407A11"/>
    <w:rsid w:val="00407C2F"/>
    <w:rsid w:val="0041385B"/>
    <w:rsid w:val="00414BA2"/>
    <w:rsid w:val="00415BC0"/>
    <w:rsid w:val="004208E6"/>
    <w:rsid w:val="004232F9"/>
    <w:rsid w:val="00433A1E"/>
    <w:rsid w:val="00440668"/>
    <w:rsid w:val="004421D7"/>
    <w:rsid w:val="00447B83"/>
    <w:rsid w:val="0045023F"/>
    <w:rsid w:val="00450475"/>
    <w:rsid w:val="00457882"/>
    <w:rsid w:val="00460B5A"/>
    <w:rsid w:val="0046600E"/>
    <w:rsid w:val="00467E79"/>
    <w:rsid w:val="00475897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5995"/>
    <w:rsid w:val="004B5AC3"/>
    <w:rsid w:val="004B6A8B"/>
    <w:rsid w:val="004B79D7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3606"/>
    <w:rsid w:val="005267CB"/>
    <w:rsid w:val="00531869"/>
    <w:rsid w:val="00535B7D"/>
    <w:rsid w:val="005543C3"/>
    <w:rsid w:val="00554FAA"/>
    <w:rsid w:val="00555547"/>
    <w:rsid w:val="005630B4"/>
    <w:rsid w:val="00563773"/>
    <w:rsid w:val="005650F2"/>
    <w:rsid w:val="005671A1"/>
    <w:rsid w:val="005672CB"/>
    <w:rsid w:val="00576B90"/>
    <w:rsid w:val="0058155D"/>
    <w:rsid w:val="00590A5B"/>
    <w:rsid w:val="00590C13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466FE"/>
    <w:rsid w:val="00655780"/>
    <w:rsid w:val="00656763"/>
    <w:rsid w:val="00656C96"/>
    <w:rsid w:val="006665A1"/>
    <w:rsid w:val="006706E8"/>
    <w:rsid w:val="0067771A"/>
    <w:rsid w:val="00684B85"/>
    <w:rsid w:val="0068783F"/>
    <w:rsid w:val="00693098"/>
    <w:rsid w:val="00696E85"/>
    <w:rsid w:val="006A18C5"/>
    <w:rsid w:val="006D09A7"/>
    <w:rsid w:val="006E7F1D"/>
    <w:rsid w:val="006F3EB3"/>
    <w:rsid w:val="006F4DCD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1E72"/>
    <w:rsid w:val="00753673"/>
    <w:rsid w:val="007540BD"/>
    <w:rsid w:val="00762205"/>
    <w:rsid w:val="0076323D"/>
    <w:rsid w:val="00764201"/>
    <w:rsid w:val="0077532B"/>
    <w:rsid w:val="007830BE"/>
    <w:rsid w:val="007912B3"/>
    <w:rsid w:val="007940C9"/>
    <w:rsid w:val="00796312"/>
    <w:rsid w:val="007B1B23"/>
    <w:rsid w:val="007B21FA"/>
    <w:rsid w:val="007B2ADE"/>
    <w:rsid w:val="007B3940"/>
    <w:rsid w:val="007D492E"/>
    <w:rsid w:val="007D7681"/>
    <w:rsid w:val="007E0C49"/>
    <w:rsid w:val="007E3A3B"/>
    <w:rsid w:val="007E51F2"/>
    <w:rsid w:val="007E5E97"/>
    <w:rsid w:val="007E7688"/>
    <w:rsid w:val="007F4A4B"/>
    <w:rsid w:val="007F770C"/>
    <w:rsid w:val="00802CB9"/>
    <w:rsid w:val="00807BA4"/>
    <w:rsid w:val="00821133"/>
    <w:rsid w:val="008324B0"/>
    <w:rsid w:val="00833A82"/>
    <w:rsid w:val="008407EC"/>
    <w:rsid w:val="0084333E"/>
    <w:rsid w:val="0084379B"/>
    <w:rsid w:val="00844CA9"/>
    <w:rsid w:val="00847491"/>
    <w:rsid w:val="00850194"/>
    <w:rsid w:val="00852F4F"/>
    <w:rsid w:val="008559E9"/>
    <w:rsid w:val="00860D2C"/>
    <w:rsid w:val="00861CBA"/>
    <w:rsid w:val="00862323"/>
    <w:rsid w:val="00863B4C"/>
    <w:rsid w:val="00871AE8"/>
    <w:rsid w:val="00872AC0"/>
    <w:rsid w:val="00875531"/>
    <w:rsid w:val="00882741"/>
    <w:rsid w:val="00892B13"/>
    <w:rsid w:val="008A1C6B"/>
    <w:rsid w:val="008B1B83"/>
    <w:rsid w:val="008B3ADA"/>
    <w:rsid w:val="008C5F4A"/>
    <w:rsid w:val="008D1674"/>
    <w:rsid w:val="008E3990"/>
    <w:rsid w:val="008F17E5"/>
    <w:rsid w:val="008F272E"/>
    <w:rsid w:val="008F6B2B"/>
    <w:rsid w:val="00905C37"/>
    <w:rsid w:val="00906916"/>
    <w:rsid w:val="00921F99"/>
    <w:rsid w:val="0092514B"/>
    <w:rsid w:val="009264AA"/>
    <w:rsid w:val="00944EE8"/>
    <w:rsid w:val="009460A2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C786F"/>
    <w:rsid w:val="009E27B6"/>
    <w:rsid w:val="009E46B7"/>
    <w:rsid w:val="009E7920"/>
    <w:rsid w:val="009F368F"/>
    <w:rsid w:val="009F4367"/>
    <w:rsid w:val="009F7033"/>
    <w:rsid w:val="00A011F0"/>
    <w:rsid w:val="00A03CE6"/>
    <w:rsid w:val="00A03E48"/>
    <w:rsid w:val="00A06A42"/>
    <w:rsid w:val="00A11F5A"/>
    <w:rsid w:val="00A158CB"/>
    <w:rsid w:val="00A24A07"/>
    <w:rsid w:val="00A34B40"/>
    <w:rsid w:val="00A35EA4"/>
    <w:rsid w:val="00A36292"/>
    <w:rsid w:val="00A36D64"/>
    <w:rsid w:val="00A3749F"/>
    <w:rsid w:val="00A430E2"/>
    <w:rsid w:val="00A44A6B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062C4"/>
    <w:rsid w:val="00B13BB6"/>
    <w:rsid w:val="00B21C04"/>
    <w:rsid w:val="00B2565D"/>
    <w:rsid w:val="00B30727"/>
    <w:rsid w:val="00B33A35"/>
    <w:rsid w:val="00B3497E"/>
    <w:rsid w:val="00B358B3"/>
    <w:rsid w:val="00B441D7"/>
    <w:rsid w:val="00B54207"/>
    <w:rsid w:val="00B67E21"/>
    <w:rsid w:val="00B734BB"/>
    <w:rsid w:val="00B74089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40C8"/>
    <w:rsid w:val="00BB6985"/>
    <w:rsid w:val="00BC56EA"/>
    <w:rsid w:val="00BC6602"/>
    <w:rsid w:val="00BD6DA5"/>
    <w:rsid w:val="00BD787B"/>
    <w:rsid w:val="00BE0CE4"/>
    <w:rsid w:val="00BE7D68"/>
    <w:rsid w:val="00BF101A"/>
    <w:rsid w:val="00C03ED1"/>
    <w:rsid w:val="00C1221B"/>
    <w:rsid w:val="00C1503E"/>
    <w:rsid w:val="00C16955"/>
    <w:rsid w:val="00C21584"/>
    <w:rsid w:val="00C2184A"/>
    <w:rsid w:val="00C22C94"/>
    <w:rsid w:val="00C26117"/>
    <w:rsid w:val="00C2744F"/>
    <w:rsid w:val="00C30756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1DA2"/>
    <w:rsid w:val="00C766CC"/>
    <w:rsid w:val="00C76B7D"/>
    <w:rsid w:val="00C8406C"/>
    <w:rsid w:val="00C87AAA"/>
    <w:rsid w:val="00C94E96"/>
    <w:rsid w:val="00CA543F"/>
    <w:rsid w:val="00CA6429"/>
    <w:rsid w:val="00CA6ADF"/>
    <w:rsid w:val="00CB3840"/>
    <w:rsid w:val="00CB438E"/>
    <w:rsid w:val="00CB5C14"/>
    <w:rsid w:val="00CC12A8"/>
    <w:rsid w:val="00CC3891"/>
    <w:rsid w:val="00CC6892"/>
    <w:rsid w:val="00CD31FE"/>
    <w:rsid w:val="00CD4F1D"/>
    <w:rsid w:val="00CE16E4"/>
    <w:rsid w:val="00CE1EC6"/>
    <w:rsid w:val="00CE5201"/>
    <w:rsid w:val="00CF1627"/>
    <w:rsid w:val="00CF760D"/>
    <w:rsid w:val="00D008ED"/>
    <w:rsid w:val="00D01984"/>
    <w:rsid w:val="00D01EDA"/>
    <w:rsid w:val="00D101CF"/>
    <w:rsid w:val="00D16472"/>
    <w:rsid w:val="00D321C9"/>
    <w:rsid w:val="00D353A2"/>
    <w:rsid w:val="00D37FC2"/>
    <w:rsid w:val="00D43DB0"/>
    <w:rsid w:val="00D570C5"/>
    <w:rsid w:val="00D65E69"/>
    <w:rsid w:val="00D753C4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F94"/>
    <w:rsid w:val="00E1113C"/>
    <w:rsid w:val="00E11688"/>
    <w:rsid w:val="00E20B1A"/>
    <w:rsid w:val="00E26EAA"/>
    <w:rsid w:val="00E27CC3"/>
    <w:rsid w:val="00E30FCA"/>
    <w:rsid w:val="00E36F97"/>
    <w:rsid w:val="00E42057"/>
    <w:rsid w:val="00E44C4F"/>
    <w:rsid w:val="00E47B57"/>
    <w:rsid w:val="00E62BEE"/>
    <w:rsid w:val="00E63075"/>
    <w:rsid w:val="00E644BF"/>
    <w:rsid w:val="00E73A40"/>
    <w:rsid w:val="00E806E3"/>
    <w:rsid w:val="00E81697"/>
    <w:rsid w:val="00E8265F"/>
    <w:rsid w:val="00E879A7"/>
    <w:rsid w:val="00E87D86"/>
    <w:rsid w:val="00E928D4"/>
    <w:rsid w:val="00E94852"/>
    <w:rsid w:val="00EA4D25"/>
    <w:rsid w:val="00EA576F"/>
    <w:rsid w:val="00EB0255"/>
    <w:rsid w:val="00EB3838"/>
    <w:rsid w:val="00EB4C77"/>
    <w:rsid w:val="00EB68CC"/>
    <w:rsid w:val="00EC1285"/>
    <w:rsid w:val="00EC2095"/>
    <w:rsid w:val="00EC5684"/>
    <w:rsid w:val="00EC5E51"/>
    <w:rsid w:val="00EC658D"/>
    <w:rsid w:val="00EC76B0"/>
    <w:rsid w:val="00ED48AE"/>
    <w:rsid w:val="00EE65A7"/>
    <w:rsid w:val="00EF48EC"/>
    <w:rsid w:val="00EF58B4"/>
    <w:rsid w:val="00EF6016"/>
    <w:rsid w:val="00F03131"/>
    <w:rsid w:val="00F05CD0"/>
    <w:rsid w:val="00F05E03"/>
    <w:rsid w:val="00F101A4"/>
    <w:rsid w:val="00F13179"/>
    <w:rsid w:val="00F2061A"/>
    <w:rsid w:val="00F30057"/>
    <w:rsid w:val="00F34750"/>
    <w:rsid w:val="00F45696"/>
    <w:rsid w:val="00F46114"/>
    <w:rsid w:val="00F47B3A"/>
    <w:rsid w:val="00F52B79"/>
    <w:rsid w:val="00F602C8"/>
    <w:rsid w:val="00F62595"/>
    <w:rsid w:val="00F7168A"/>
    <w:rsid w:val="00F71C13"/>
    <w:rsid w:val="00F76AFD"/>
    <w:rsid w:val="00F77228"/>
    <w:rsid w:val="00F90567"/>
    <w:rsid w:val="00F91352"/>
    <w:rsid w:val="00F918AB"/>
    <w:rsid w:val="00F922ED"/>
    <w:rsid w:val="00FA1B75"/>
    <w:rsid w:val="00FA49FC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A1489"/>
  <w15:docId w15:val="{5EB6C033-4916-4696-B677-9D4BAB8E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E2"/>
    <w:pPr>
      <w:spacing w:line="240" w:lineRule="auto"/>
    </w:pPr>
    <w:rPr>
      <w:rFonts w:ascii="Times New Roman" w:hAnsi="Times New Roman"/>
    </w:r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8556\appdata\roaming\microsoft\skabeloner\SkabelonDesign\Interne%20LBST%20skabeloner\Tomt%20dokument%20med%20logo%20og%20adresse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_Word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874B"/>
      </a:accent1>
      <a:accent2>
        <a:srgbClr val="003127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 og adresse.dotx</Template>
  <TotalTime>2</TotalTime>
  <Pages>2</Pages>
  <Words>471</Words>
  <Characters>2677</Characters>
  <Application>Microsoft Office Word</Application>
  <DocSecurity>0</DocSecurity>
  <Lines>382</Lines>
  <Paragraphs>196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Miljøministeriet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Marie-Louise Hinsch Teglgaard Nielsen</dc:creator>
  <cp:keywords/>
  <dc:description/>
  <cp:lastModifiedBy>Christina Kildemoes Hansen</cp:lastModifiedBy>
  <cp:revision>2</cp:revision>
  <cp:lastPrinted>2026-07-02T11:05:00Z</cp:lastPrinted>
  <dcterms:created xsi:type="dcterms:W3CDTF">2026-08-25T08:28:00Z</dcterms:created>
  <dcterms:modified xsi:type="dcterms:W3CDTF">2026-08-25T08:28:00Z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SD_RunWordEngine">
    <vt:lpwstr>True</vt:lpwstr>
  </property>
  <property fmtid="{D5CDD505-2E9C-101B-9397-08002B2CF9AE}" pid="7" name="ContentDefinition">
    <vt:lpwstr>Brev</vt:lpwstr>
  </property>
  <property fmtid="{D5CDD505-2E9C-101B-9397-08002B2CF9AE}" pid="8" name="sdDocumentDate">
    <vt:lpwstr>45406</vt:lpwstr>
  </property>
  <property fmtid="{D5CDD505-2E9C-101B-9397-08002B2CF9AE}" pid="9" name="SD_IntegrationInfoAdded">
    <vt:bool>true</vt:bool>
  </property>
  <property fmtid="{D5CDD505-2E9C-101B-9397-08002B2CF9AE}" pid="10" name="ContentRemapped">
    <vt:lpwstr>true</vt:lpwstr>
  </property>
  <property fmtid="{D5CDD505-2E9C-101B-9397-08002B2CF9AE}" pid="11" name="SD_DocumentLanguage">
    <vt:lpwstr>da-DK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MARLON - dansk</vt:lpwstr>
  </property>
  <property fmtid="{D5CDD505-2E9C-101B-9397-08002B2CF9AE}" pid="14" name="SD_UserprofileName">
    <vt:lpwstr>MARLON - dansk</vt:lpwstr>
  </property>
  <property fmtid="{D5CDD505-2E9C-101B-9397-08002B2CF9AE}" pid="15" name="SD_Office_OFF_ID">
    <vt:lpwstr>91</vt:lpwstr>
  </property>
  <property fmtid="{D5CDD505-2E9C-101B-9397-08002B2CF9AE}" pid="16" name="CurrentOfficeID">
    <vt:lpwstr>91</vt:lpwstr>
  </property>
  <property fmtid="{D5CDD505-2E9C-101B-9397-08002B2CF9AE}" pid="17" name="SD_Office_OFF_Organisation">
    <vt:lpwstr>LBST</vt:lpwstr>
  </property>
  <property fmtid="{D5CDD505-2E9C-101B-9397-08002B2CF9AE}" pid="18" name="SD_Office_OFF_ArtworkDefinition">
    <vt:lpwstr>FVM</vt:lpwstr>
  </property>
  <property fmtid="{D5CDD505-2E9C-101B-9397-08002B2CF9AE}" pid="19" name="SD_Office_OFF_LogoFileName">
    <vt:lpwstr>LBST</vt:lpwstr>
  </property>
  <property fmtid="{D5CDD505-2E9C-101B-9397-08002B2CF9AE}" pid="20" name="SD_Office_OFF_Institution">
    <vt:lpwstr>Landbrugsstyrelsen</vt:lpwstr>
  </property>
  <property fmtid="{D5CDD505-2E9C-101B-9397-08002B2CF9AE}" pid="21" name="SD_Office_OFF_Institution_EN">
    <vt:lpwstr>The Danish Agricultural Agency</vt:lpwstr>
  </property>
  <property fmtid="{D5CDD505-2E9C-101B-9397-08002B2CF9AE}" pid="22" name="SD_Office_OFF_kontor">
    <vt:lpwstr>Landbrugsstyrelsen</vt:lpwstr>
  </property>
  <property fmtid="{D5CDD505-2E9C-101B-9397-08002B2CF9AE}" pid="23" name="SD_Office_OFF_Department">
    <vt:lpwstr/>
  </property>
  <property fmtid="{D5CDD505-2E9C-101B-9397-08002B2CF9AE}" pid="24" name="SD_Office_OFF_Department_EN">
    <vt:lpwstr/>
  </property>
  <property fmtid="{D5CDD505-2E9C-101B-9397-08002B2CF9AE}" pid="25" name="SD_Office_OFF_Footertext">
    <vt:lpwstr/>
  </property>
  <property fmtid="{D5CDD505-2E9C-101B-9397-08002B2CF9AE}" pid="26" name="SD_Office_OFF_AddressA">
    <vt:lpwstr>Nyropsgade 30</vt:lpwstr>
  </property>
  <property fmtid="{D5CDD505-2E9C-101B-9397-08002B2CF9AE}" pid="27" name="SD_Office_OFF_AddressB">
    <vt:lpwstr/>
  </property>
  <property fmtid="{D5CDD505-2E9C-101B-9397-08002B2CF9AE}" pid="28" name="SD_Office_OFF_AddressC">
    <vt:lpwstr/>
  </property>
  <property fmtid="{D5CDD505-2E9C-101B-9397-08002B2CF9AE}" pid="29" name="SD_Office_OFF_AddressCollected">
    <vt:lpwstr>Nyropsgade 30</vt:lpwstr>
  </property>
  <property fmtid="{D5CDD505-2E9C-101B-9397-08002B2CF9AE}" pid="30" name="SD_Office_OFF_AddressD">
    <vt:lpwstr>1780</vt:lpwstr>
  </property>
  <property fmtid="{D5CDD505-2E9C-101B-9397-08002B2CF9AE}" pid="31" name="SD_Office_OFF_City">
    <vt:lpwstr>København V</vt:lpwstr>
  </property>
  <property fmtid="{D5CDD505-2E9C-101B-9397-08002B2CF9AE}" pid="32" name="SD_Office_OFF_City_EN">
    <vt:lpwstr>Copenhagen V Denmark</vt:lpwstr>
  </property>
  <property fmtid="{D5CDD505-2E9C-101B-9397-08002B2CF9AE}" pid="33" name="SD_Office_OFF_Phone">
    <vt:lpwstr>33 95 80 00</vt:lpwstr>
  </property>
  <property fmtid="{D5CDD505-2E9C-101B-9397-08002B2CF9AE}" pid="34" name="SD_Office_OFF_Phone_EN">
    <vt:lpwstr>+45 33 95 80 00</vt:lpwstr>
  </property>
  <property fmtid="{D5CDD505-2E9C-101B-9397-08002B2CF9AE}" pid="35" name="SD_Office_OFF_Fax">
    <vt:lpwstr/>
  </property>
  <property fmtid="{D5CDD505-2E9C-101B-9397-08002B2CF9AE}" pid="36" name="SD_Office_OFF_Fax_EN">
    <vt:lpwstr/>
  </property>
  <property fmtid="{D5CDD505-2E9C-101B-9397-08002B2CF9AE}" pid="37" name="SD_Office_OFF_Email">
    <vt:lpwstr>mail@lbst.dk</vt:lpwstr>
  </property>
  <property fmtid="{D5CDD505-2E9C-101B-9397-08002B2CF9AE}" pid="38" name="SD_Office_OFF_Web">
    <vt:lpwstr>www.lbst.dk</vt:lpwstr>
  </property>
  <property fmtid="{D5CDD505-2E9C-101B-9397-08002B2CF9AE}" pid="39" name="SD_Office_OFF_CVR">
    <vt:lpwstr>20814616</vt:lpwstr>
  </property>
  <property fmtid="{D5CDD505-2E9C-101B-9397-08002B2CF9AE}" pid="40" name="SD_Office_OFF_EAN">
    <vt:lpwstr>5798000877955</vt:lpwstr>
  </property>
  <property fmtid="{D5CDD505-2E9C-101B-9397-08002B2CF9AE}" pid="41" name="SD_Office_OFF_EAN_EN">
    <vt:lpwstr>5798000877955</vt:lpwstr>
  </property>
  <property fmtid="{D5CDD505-2E9C-101B-9397-08002B2CF9AE}" pid="42" name="SD_Office_OFF_ColorTheme">
    <vt:lpwstr>MFVM - NaturErhvervstyrelsen</vt:lpwstr>
  </property>
  <property fmtid="{D5CDD505-2E9C-101B-9397-08002B2CF9AE}" pid="43" name="LastCompletedArtworkDefinition">
    <vt:lpwstr>FVM</vt:lpwstr>
  </property>
  <property fmtid="{D5CDD505-2E9C-101B-9397-08002B2CF9AE}" pid="44" name="USR_Name">
    <vt:lpwstr>Marie-Louise Hinsch Teglgaard Nielsen</vt:lpwstr>
  </property>
  <property fmtid="{D5CDD505-2E9C-101B-9397-08002B2CF9AE}" pid="45" name="USR_Initials">
    <vt:lpwstr>MARLON</vt:lpwstr>
  </property>
  <property fmtid="{D5CDD505-2E9C-101B-9397-08002B2CF9AE}" pid="46" name="USR_Title">
    <vt:lpwstr>Fuldmægtig</vt:lpwstr>
  </property>
  <property fmtid="{D5CDD505-2E9C-101B-9397-08002B2CF9AE}" pid="47" name="USR_DirectPhone">
    <vt:lpwstr>+45 72 42 94 94</vt:lpwstr>
  </property>
  <property fmtid="{D5CDD505-2E9C-101B-9397-08002B2CF9AE}" pid="48" name="USR_Mobile">
    <vt:lpwstr>+45 51 29 67 25</vt:lpwstr>
  </property>
  <property fmtid="{D5CDD505-2E9C-101B-9397-08002B2CF9AE}" pid="49" name="USR_Email">
    <vt:lpwstr>marlon@lbst.dk</vt:lpwstr>
  </property>
  <property fmtid="{D5CDD505-2E9C-101B-9397-08002B2CF9AE}" pid="50" name="DocumentInfoFinished">
    <vt:lpwstr>True</vt:lpwstr>
  </property>
</Properties>
</file>